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161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958"/>
        <w:gridCol w:w="146"/>
        <w:gridCol w:w="283"/>
        <w:gridCol w:w="20"/>
        <w:gridCol w:w="122"/>
        <w:gridCol w:w="21"/>
        <w:gridCol w:w="4799"/>
        <w:gridCol w:w="330"/>
        <w:gridCol w:w="237"/>
        <w:gridCol w:w="123"/>
        <w:gridCol w:w="160"/>
        <w:gridCol w:w="120"/>
        <w:gridCol w:w="4831"/>
        <w:gridCol w:w="11"/>
      </w:tblGrid>
      <w:tr w:rsidR="00F8470C" w14:paraId="7A1BD48E" w14:textId="77777777" w:rsidTr="00FC3543">
        <w:trPr>
          <w:trHeight w:hRule="exact" w:val="10800"/>
        </w:trPr>
        <w:tc>
          <w:tcPr>
            <w:tcW w:w="5104" w:type="dxa"/>
            <w:gridSpan w:val="2"/>
            <w:vAlign w:val="bottom"/>
          </w:tcPr>
          <w:p w14:paraId="048DC084" w14:textId="448E0C8D" w:rsidR="00AA42F0" w:rsidRDefault="00A64907" w:rsidP="00FF6CE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884630E" wp14:editId="085EEEB3">
                  <wp:simplePos x="0" y="0"/>
                  <wp:positionH relativeFrom="margin">
                    <wp:posOffset>0</wp:posOffset>
                  </wp:positionH>
                  <wp:positionV relativeFrom="margin">
                    <wp:posOffset>163195</wp:posOffset>
                  </wp:positionV>
                  <wp:extent cx="3175000" cy="2095500"/>
                  <wp:effectExtent l="0" t="0" r="6350" b="0"/>
                  <wp:wrapSquare wrapText="bothSides"/>
                  <wp:docPr id="12" name="Picture 12" descr="Image result for Australia Drought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Australia Drought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eLayout"/>
              <w:tblW w:w="4958" w:type="dxa"/>
              <w:tblLayout w:type="fixed"/>
              <w:tblCellMar>
                <w:top w:w="170" w:type="dxa"/>
              </w:tblCellMar>
              <w:tblLook w:val="04A0" w:firstRow="1" w:lastRow="0" w:firstColumn="1" w:lastColumn="0" w:noHBand="0" w:noVBand="1"/>
            </w:tblPr>
            <w:tblGrid>
              <w:gridCol w:w="4958"/>
            </w:tblGrid>
            <w:tr w:rsidR="00F8470C" w14:paraId="74ABA2E5" w14:textId="77777777" w:rsidTr="00443193">
              <w:trPr>
                <w:trHeight w:hRule="exact" w:val="70"/>
              </w:trPr>
              <w:tc>
                <w:tcPr>
                  <w:tcW w:w="4958" w:type="dxa"/>
                  <w:vAlign w:val="bottom"/>
                </w:tcPr>
                <w:p w14:paraId="36625034" w14:textId="48C78A48" w:rsidR="00F8470C" w:rsidRDefault="00F8470C" w:rsidP="00FF6CEB">
                  <w:pPr>
                    <w:pStyle w:val="Heading1"/>
                    <w:outlineLvl w:val="0"/>
                  </w:pPr>
                </w:p>
              </w:tc>
            </w:tr>
            <w:tr w:rsidR="00F8470C" w14:paraId="4994BE6A" w14:textId="77777777" w:rsidTr="00443193">
              <w:trPr>
                <w:trHeight w:hRule="exact" w:val="7174"/>
              </w:trPr>
              <w:tc>
                <w:tcPr>
                  <w:tcW w:w="4958" w:type="dxa"/>
                  <w:shd w:val="clear" w:color="auto" w:fill="052F61" w:themeFill="accent1"/>
                  <w:vAlign w:val="center"/>
                </w:tcPr>
                <w:p w14:paraId="15C9CBC3" w14:textId="17B925DA" w:rsidR="00035FE1" w:rsidRPr="00035FE1" w:rsidRDefault="00035FE1" w:rsidP="00443193">
                  <w:pPr>
                    <w:spacing w:line="360" w:lineRule="auto"/>
                    <w:ind w:left="138" w:right="140"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035FE1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Impacted by drough</w:t>
                  </w:r>
                  <w:bookmarkStart w:id="0" w:name="_GoBack"/>
                  <w:bookmarkEnd w:id="0"/>
                  <w:r w:rsidRPr="00035FE1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t?</w:t>
                  </w:r>
                </w:p>
                <w:p w14:paraId="799AA59E" w14:textId="77777777" w:rsidR="00035FE1" w:rsidRPr="00035FE1" w:rsidRDefault="00035FE1" w:rsidP="00443193">
                  <w:pPr>
                    <w:ind w:left="138" w:right="140"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035FE1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Whether On the land or in town</w:t>
                  </w:r>
                </w:p>
                <w:p w14:paraId="3CD09DED" w14:textId="77777777" w:rsidR="00035FE1" w:rsidRPr="00035FE1" w:rsidRDefault="00035FE1" w:rsidP="00443193">
                  <w:pPr>
                    <w:spacing w:line="360" w:lineRule="auto"/>
                    <w:ind w:left="138" w:right="140"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035FE1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we can provide</w:t>
                  </w:r>
                </w:p>
                <w:p w14:paraId="2A476CEF" w14:textId="77777777" w:rsidR="00035FE1" w:rsidRPr="00035FE1" w:rsidRDefault="00035FE1" w:rsidP="00443193">
                  <w:pPr>
                    <w:spacing w:line="360" w:lineRule="auto"/>
                    <w:ind w:left="138" w:right="140"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035FE1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Confidential one-on-one support</w:t>
                  </w:r>
                </w:p>
                <w:p w14:paraId="6DA1F91E" w14:textId="77777777" w:rsidR="00CF7EFE" w:rsidRDefault="00035FE1" w:rsidP="00443193">
                  <w:pPr>
                    <w:ind w:left="138" w:right="140"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035FE1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Flexible and tailored just for you</w:t>
                  </w:r>
                </w:p>
                <w:p w14:paraId="782369B4" w14:textId="2902DB40" w:rsidR="00035FE1" w:rsidRPr="00035FE1" w:rsidRDefault="00035FE1" w:rsidP="00CF7EFE">
                  <w:pPr>
                    <w:spacing w:line="360" w:lineRule="auto"/>
                    <w:ind w:left="138" w:right="140"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035FE1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and your family.</w:t>
                  </w:r>
                </w:p>
                <w:p w14:paraId="6BE84B11" w14:textId="3775B904" w:rsidR="00F8470C" w:rsidRPr="00A64907" w:rsidRDefault="00035FE1" w:rsidP="00443193">
                  <w:pPr>
                    <w:spacing w:line="360" w:lineRule="auto"/>
                    <w:ind w:left="138" w:right="140"/>
                    <w:jc w:val="center"/>
                  </w:pPr>
                  <w:r w:rsidRPr="00035FE1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We come to your farm gate</w:t>
                  </w:r>
                  <w:r w:rsidRPr="00035FE1">
                    <w:rPr>
                      <w:noProof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A64907"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2F06CBF8" wp14:editId="37B5FD11">
                        <wp:simplePos x="0" y="0"/>
                        <wp:positionH relativeFrom="column">
                          <wp:posOffset>-1254</wp:posOffset>
                        </wp:positionH>
                        <wp:positionV relativeFrom="page">
                          <wp:posOffset>2387872</wp:posOffset>
                        </wp:positionV>
                        <wp:extent cx="3169285" cy="2147570"/>
                        <wp:effectExtent l="38100" t="38100" r="31115" b="43180"/>
                        <wp:wrapNone/>
                        <wp:docPr id="14" name="Picture 14" descr="Image result for free photos of drought nsw and qld 20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free photos of drought nsw and qld 20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285" cy="2147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35FE1" w14:paraId="3FB2F06C" w14:textId="77777777" w:rsidTr="00443193">
              <w:trPr>
                <w:trHeight w:hRule="exact" w:val="7174"/>
              </w:trPr>
              <w:tc>
                <w:tcPr>
                  <w:tcW w:w="4958" w:type="dxa"/>
                  <w:shd w:val="clear" w:color="auto" w:fill="052F61" w:themeFill="accent1"/>
                </w:tcPr>
                <w:p w14:paraId="5A6A6BB5" w14:textId="77777777" w:rsidR="00035FE1" w:rsidRPr="00035FE1" w:rsidRDefault="00035FE1" w:rsidP="00035FE1">
                  <w:pPr>
                    <w:rPr>
                      <w:b/>
                      <w:bCs/>
                      <w:color w:val="FFFFFF" w:themeColor="background1"/>
                      <w:sz w:val="28"/>
                    </w:rPr>
                  </w:pPr>
                </w:p>
              </w:tc>
            </w:tr>
          </w:tbl>
          <w:p w14:paraId="6A59D06E" w14:textId="7F6283D6" w:rsidR="00F8470C" w:rsidRDefault="00F8470C" w:rsidP="00FF6CEB">
            <w:pPr>
              <w:spacing w:after="160" w:line="259" w:lineRule="auto"/>
            </w:pPr>
          </w:p>
        </w:tc>
        <w:tc>
          <w:tcPr>
            <w:tcW w:w="425" w:type="dxa"/>
            <w:gridSpan w:val="3"/>
            <w:vAlign w:val="bottom"/>
          </w:tcPr>
          <w:p w14:paraId="129E09B2" w14:textId="77777777" w:rsidR="00F8470C" w:rsidRDefault="00F8470C">
            <w:pPr>
              <w:spacing w:after="160" w:line="259" w:lineRule="auto"/>
            </w:pPr>
          </w:p>
        </w:tc>
        <w:tc>
          <w:tcPr>
            <w:tcW w:w="21" w:type="dxa"/>
          </w:tcPr>
          <w:p w14:paraId="53E69D32" w14:textId="77777777" w:rsidR="00F8470C" w:rsidRDefault="00F8470C">
            <w:pPr>
              <w:spacing w:after="160" w:line="259" w:lineRule="auto"/>
            </w:pPr>
          </w:p>
        </w:tc>
        <w:tc>
          <w:tcPr>
            <w:tcW w:w="4799" w:type="dxa"/>
          </w:tcPr>
          <w:tbl>
            <w:tblPr>
              <w:tblStyle w:val="TableLayout"/>
              <w:tblW w:w="4657" w:type="dxa"/>
              <w:tblLayout w:type="fixed"/>
              <w:tblLook w:val="04A0" w:firstRow="1" w:lastRow="0" w:firstColumn="1" w:lastColumn="0" w:noHBand="0" w:noVBand="1"/>
            </w:tblPr>
            <w:tblGrid>
              <w:gridCol w:w="4657"/>
            </w:tblGrid>
            <w:tr w:rsidR="00F8470C" w14:paraId="3E8BF1BB" w14:textId="77777777" w:rsidTr="002749CB">
              <w:trPr>
                <w:trHeight w:hRule="exact" w:val="1440"/>
              </w:trPr>
              <w:tc>
                <w:tcPr>
                  <w:tcW w:w="5000" w:type="pct"/>
                </w:tcPr>
                <w:p w14:paraId="52699519" w14:textId="77777777" w:rsidR="002242FC" w:rsidRPr="002242FC" w:rsidRDefault="00443193" w:rsidP="004A6C31">
                  <w:pPr>
                    <w:pStyle w:val="Organization"/>
                    <w:tabs>
                      <w:tab w:val="left" w:pos="3506"/>
                      <w:tab w:val="left" w:pos="3804"/>
                      <w:tab w:val="left" w:pos="4371"/>
                    </w:tabs>
                    <w:spacing w:line="264" w:lineRule="auto"/>
                    <w:jc w:val="center"/>
                    <w:rPr>
                      <w:sz w:val="36"/>
                    </w:rPr>
                  </w:pPr>
                  <w:sdt>
                    <w:sdtPr>
                      <w:rPr>
                        <w:sz w:val="36"/>
                      </w:rPr>
                      <w:alias w:val="Company"/>
                      <w:tag w:val=""/>
                      <w:id w:val="878906079"/>
                      <w:placeholder>
                        <w:docPart w:val="043C920D65B647C3A8020F35913F3A97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Content>
                      <w:r w:rsidR="002242FC" w:rsidRPr="002242FC">
                        <w:rPr>
                          <w:sz w:val="36"/>
                        </w:rPr>
                        <w:t>Armidale Family Support Service</w:t>
                      </w:r>
                    </w:sdtContent>
                  </w:sdt>
                </w:p>
                <w:p w14:paraId="51297575" w14:textId="77777777" w:rsidR="00F8470C" w:rsidRDefault="00F8470C"/>
              </w:tc>
            </w:tr>
            <w:tr w:rsidR="0012758A" w14:paraId="43F96FFA" w14:textId="77777777" w:rsidTr="002749CB">
              <w:trPr>
                <w:cantSplit/>
                <w:trHeight w:hRule="exact" w:val="9195"/>
              </w:trPr>
              <w:tc>
                <w:tcPr>
                  <w:tcW w:w="5000" w:type="pct"/>
                </w:tcPr>
                <w:p w14:paraId="2AFFC46B" w14:textId="77777777" w:rsidR="0012758A" w:rsidRPr="00A840B9" w:rsidRDefault="0012758A" w:rsidP="00FB2F67">
                  <w:pPr>
                    <w:pStyle w:val="NoSpacing"/>
                    <w:spacing w:line="360" w:lineRule="auto"/>
                    <w:jc w:val="center"/>
                    <w:rPr>
                      <w:sz w:val="32"/>
                    </w:rPr>
                  </w:pPr>
                  <w:r w:rsidRPr="00A840B9">
                    <w:rPr>
                      <w:sz w:val="32"/>
                    </w:rPr>
                    <w:t>89 Rusden St,</w:t>
                  </w:r>
                </w:p>
                <w:p w14:paraId="311EF957" w14:textId="77777777" w:rsidR="0012758A" w:rsidRPr="00A840B9" w:rsidRDefault="0012758A" w:rsidP="00FB2F67">
                  <w:pPr>
                    <w:pStyle w:val="NoSpacing"/>
                    <w:spacing w:line="360" w:lineRule="auto"/>
                    <w:jc w:val="center"/>
                    <w:rPr>
                      <w:sz w:val="32"/>
                    </w:rPr>
                  </w:pPr>
                  <w:r w:rsidRPr="00A840B9">
                    <w:rPr>
                      <w:sz w:val="32"/>
                    </w:rPr>
                    <w:t>PO Box 1214,</w:t>
                  </w:r>
                </w:p>
                <w:p w14:paraId="0C50487D" w14:textId="208CDCC4" w:rsidR="0012758A" w:rsidRDefault="0012758A" w:rsidP="00FB2F67">
                  <w:pPr>
                    <w:pStyle w:val="NoSpacing"/>
                    <w:spacing w:line="360" w:lineRule="auto"/>
                    <w:jc w:val="center"/>
                    <w:rPr>
                      <w:sz w:val="32"/>
                    </w:rPr>
                  </w:pPr>
                  <w:r w:rsidRPr="00A840B9">
                    <w:rPr>
                      <w:sz w:val="32"/>
                    </w:rPr>
                    <w:t>Armidale, NSW</w:t>
                  </w:r>
                </w:p>
                <w:p w14:paraId="56FE1BFA" w14:textId="77777777" w:rsidR="002242FC" w:rsidRPr="00A840B9" w:rsidRDefault="002242FC" w:rsidP="0012758A">
                  <w:pPr>
                    <w:pStyle w:val="NoSpacing"/>
                    <w:jc w:val="center"/>
                    <w:rPr>
                      <w:sz w:val="32"/>
                    </w:rPr>
                  </w:pPr>
                </w:p>
                <w:p w14:paraId="7EF99AA1" w14:textId="77777777" w:rsidR="0012758A" w:rsidRPr="00A840B9" w:rsidRDefault="00443193" w:rsidP="0012758A">
                  <w:pPr>
                    <w:pStyle w:val="NoSpacing"/>
                    <w:jc w:val="center"/>
                    <w:rPr>
                      <w:sz w:val="32"/>
                    </w:rPr>
                  </w:pPr>
                  <w:hyperlink r:id="rId9" w:history="1">
                    <w:r w:rsidR="0012758A" w:rsidRPr="00A840B9">
                      <w:rPr>
                        <w:rStyle w:val="Hyperlink"/>
                        <w:sz w:val="32"/>
                      </w:rPr>
                      <w:t>www.familysupport.org.au</w:t>
                    </w:r>
                  </w:hyperlink>
                </w:p>
                <w:p w14:paraId="48AE0DAC" w14:textId="77777777" w:rsidR="0012758A" w:rsidRPr="00A840B9" w:rsidRDefault="0012758A" w:rsidP="0012758A">
                  <w:pPr>
                    <w:pStyle w:val="NoSpacing"/>
                    <w:jc w:val="center"/>
                    <w:rPr>
                      <w:sz w:val="32"/>
                    </w:rPr>
                  </w:pPr>
                </w:p>
                <w:p w14:paraId="05A81D00" w14:textId="77777777" w:rsidR="00A64907" w:rsidRPr="00A64907" w:rsidRDefault="00A64907" w:rsidP="00A64907">
                  <w:pPr>
                    <w:pStyle w:val="NoSpacing"/>
                    <w:spacing w:line="360" w:lineRule="auto"/>
                    <w:jc w:val="center"/>
                    <w:rPr>
                      <w:sz w:val="32"/>
                    </w:rPr>
                  </w:pPr>
                  <w:r w:rsidRPr="00A64907">
                    <w:rPr>
                      <w:sz w:val="32"/>
                    </w:rPr>
                    <w:t>Mob: 0427 840 467</w:t>
                  </w:r>
                </w:p>
                <w:p w14:paraId="1D6D4A7D" w14:textId="001D9849" w:rsidR="00A64907" w:rsidRDefault="00A64907" w:rsidP="00A64907">
                  <w:pPr>
                    <w:pStyle w:val="NoSpacing"/>
                    <w:spacing w:line="360" w:lineRule="auto"/>
                    <w:jc w:val="center"/>
                    <w:rPr>
                      <w:sz w:val="32"/>
                    </w:rPr>
                  </w:pPr>
                  <w:r w:rsidRPr="00A64907">
                    <w:rPr>
                      <w:sz w:val="32"/>
                    </w:rPr>
                    <w:t>Ph: 02 6772 7243</w:t>
                  </w:r>
                </w:p>
                <w:p w14:paraId="0A67DE8C" w14:textId="77777777" w:rsidR="00914777" w:rsidRPr="00A64907" w:rsidRDefault="00914777" w:rsidP="00A64907">
                  <w:pPr>
                    <w:pStyle w:val="NoSpacing"/>
                    <w:spacing w:line="360" w:lineRule="auto"/>
                    <w:jc w:val="center"/>
                    <w:rPr>
                      <w:sz w:val="32"/>
                    </w:rPr>
                  </w:pPr>
                </w:p>
                <w:p w14:paraId="04CF6DD0" w14:textId="77777777" w:rsidR="00A64907" w:rsidRPr="00A64907" w:rsidRDefault="00A64907" w:rsidP="00A64907">
                  <w:pPr>
                    <w:pStyle w:val="NoSpacing"/>
                    <w:spacing w:line="360" w:lineRule="auto"/>
                    <w:jc w:val="center"/>
                    <w:rPr>
                      <w:sz w:val="28"/>
                      <w:szCs w:val="18"/>
                    </w:rPr>
                  </w:pPr>
                  <w:r w:rsidRPr="00A64907">
                    <w:rPr>
                      <w:sz w:val="28"/>
                      <w:szCs w:val="18"/>
                    </w:rPr>
                    <w:t xml:space="preserve">E: </w:t>
                  </w:r>
                  <w:hyperlink r:id="rId10" w:history="1">
                    <w:r w:rsidRPr="00A64907">
                      <w:rPr>
                        <w:rStyle w:val="Hyperlink"/>
                        <w:sz w:val="28"/>
                        <w:szCs w:val="18"/>
                      </w:rPr>
                      <w:t>nigel@familysupport.org.au</w:t>
                    </w:r>
                  </w:hyperlink>
                </w:p>
                <w:p w14:paraId="24B47438" w14:textId="29E52941" w:rsidR="00A64907" w:rsidRPr="00A64907" w:rsidRDefault="00A64907" w:rsidP="00A64907">
                  <w:pPr>
                    <w:pStyle w:val="NoSpacing"/>
                    <w:spacing w:line="360" w:lineRule="auto"/>
                    <w:jc w:val="center"/>
                    <w:rPr>
                      <w:sz w:val="28"/>
                      <w:szCs w:val="18"/>
                    </w:rPr>
                  </w:pPr>
                  <w:r w:rsidRPr="00A64907">
                    <w:rPr>
                      <w:sz w:val="28"/>
                      <w:szCs w:val="18"/>
                    </w:rPr>
                    <w:t xml:space="preserve">E: </w:t>
                  </w:r>
                  <w:hyperlink r:id="rId11" w:history="1">
                    <w:r w:rsidRPr="00A64907">
                      <w:rPr>
                        <w:rStyle w:val="Hyperlink"/>
                        <w:sz w:val="28"/>
                        <w:szCs w:val="18"/>
                      </w:rPr>
                      <w:t>manager@familysupport.org.au</w:t>
                    </w:r>
                  </w:hyperlink>
                </w:p>
                <w:p w14:paraId="3673492D" w14:textId="388D4ABD" w:rsidR="00CA1E06" w:rsidRDefault="00CA1E06" w:rsidP="0012758A">
                  <w:pPr>
                    <w:pStyle w:val="NoSpacing"/>
                    <w:jc w:val="center"/>
                    <w:rPr>
                      <w:sz w:val="28"/>
                    </w:rPr>
                  </w:pPr>
                </w:p>
                <w:p w14:paraId="1F790908" w14:textId="015C3F9E" w:rsidR="00A64907" w:rsidRDefault="00A64907" w:rsidP="0012758A">
                  <w:pPr>
                    <w:pStyle w:val="NoSpacing"/>
                    <w:jc w:val="center"/>
                    <w:rPr>
                      <w:sz w:val="28"/>
                    </w:rPr>
                  </w:pPr>
                </w:p>
                <w:p w14:paraId="4B013D5B" w14:textId="77777777" w:rsidR="00A64907" w:rsidRPr="0012758A" w:rsidRDefault="00A64907" w:rsidP="0012758A">
                  <w:pPr>
                    <w:pStyle w:val="NoSpacing"/>
                    <w:jc w:val="center"/>
                    <w:rPr>
                      <w:sz w:val="28"/>
                    </w:rPr>
                  </w:pPr>
                </w:p>
                <w:p w14:paraId="4EFCAEB4" w14:textId="7CDE78FB" w:rsidR="00CA1E06" w:rsidRDefault="00CA1E06" w:rsidP="0012758A">
                  <w:pPr>
                    <w:pStyle w:val="NoSpacing"/>
                    <w:jc w:val="center"/>
                  </w:pPr>
                </w:p>
                <w:p w14:paraId="7DD430BD" w14:textId="77777777" w:rsidR="00A64907" w:rsidRDefault="00A64907" w:rsidP="0012758A">
                  <w:pPr>
                    <w:pStyle w:val="NoSpacing"/>
                    <w:jc w:val="center"/>
                  </w:pPr>
                </w:p>
                <w:p w14:paraId="5E292F5B" w14:textId="675377C9" w:rsidR="00A64907" w:rsidRPr="00815A0C" w:rsidRDefault="00443193" w:rsidP="00A64907">
                  <w:pPr>
                    <w:pStyle w:val="ContactInfo"/>
                    <w:spacing w:line="288" w:lineRule="auto"/>
                    <w:jc w:val="center"/>
                    <w:rPr>
                      <w:b/>
                      <w:bCs/>
                      <w:color w:val="146194" w:themeColor="text2"/>
                      <w:sz w:val="24"/>
                      <w:szCs w:val="24"/>
                    </w:rPr>
                  </w:pPr>
                  <w:sdt>
                    <w:sdtPr>
                      <w:rPr>
                        <w:color w:val="146194" w:themeColor="text2"/>
                        <w:sz w:val="28"/>
                        <w:szCs w:val="28"/>
                      </w:rPr>
                      <w:alias w:val="Company Name"/>
                      <w:tag w:val=""/>
                      <w:id w:val="1347600069"/>
                      <w:placeholder>
                        <w:docPart w:val="0DF76901A2724AB1B0AA9066F1A73782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r w:rsidR="00035FE1">
                        <w:rPr>
                          <w:color w:val="146194" w:themeColor="text2"/>
                          <w:sz w:val="28"/>
                          <w:szCs w:val="28"/>
                        </w:rPr>
                        <w:t>Drought Recovery Support</w:t>
                      </w:r>
                    </w:sdtContent>
                  </w:sdt>
                </w:p>
                <w:p w14:paraId="6D0AB177" w14:textId="77777777" w:rsidR="00A64907" w:rsidRDefault="00A64907" w:rsidP="00A64907">
                  <w:pPr>
                    <w:pStyle w:val="ContactInfo"/>
                    <w:spacing w:line="288" w:lineRule="auto"/>
                    <w:rPr>
                      <w:b/>
                      <w:bCs/>
                      <w:color w:val="146194" w:themeColor="text2"/>
                      <w:sz w:val="24"/>
                      <w:szCs w:val="24"/>
                    </w:rPr>
                  </w:pPr>
                </w:p>
                <w:p w14:paraId="19C55FD0" w14:textId="5CCD3868" w:rsidR="001461D6" w:rsidRDefault="001461D6" w:rsidP="00A64907">
                  <w:pPr>
                    <w:pStyle w:val="NoSpacing"/>
                    <w:jc w:val="center"/>
                  </w:pPr>
                  <w:r w:rsidRPr="006B2289">
                    <w:rPr>
                      <w:sz w:val="22"/>
                    </w:rPr>
                    <w:t>May 20</w:t>
                  </w:r>
                  <w:r w:rsidR="00A64907">
                    <w:rPr>
                      <w:sz w:val="22"/>
                    </w:rPr>
                    <w:t>20</w:t>
                  </w:r>
                </w:p>
              </w:tc>
            </w:tr>
          </w:tbl>
          <w:p w14:paraId="7C7BD97E" w14:textId="77777777" w:rsidR="00F8470C" w:rsidRDefault="00F8470C">
            <w:pPr>
              <w:spacing w:after="160" w:line="259" w:lineRule="auto"/>
            </w:pPr>
          </w:p>
        </w:tc>
        <w:tc>
          <w:tcPr>
            <w:tcW w:w="567" w:type="dxa"/>
            <w:gridSpan w:val="2"/>
          </w:tcPr>
          <w:p w14:paraId="3653ACDD" w14:textId="77777777" w:rsidR="00F8470C" w:rsidRDefault="00F8470C" w:rsidP="004A6C31">
            <w:pPr>
              <w:spacing w:after="160" w:line="259" w:lineRule="auto"/>
              <w:ind w:left="-31"/>
            </w:pPr>
          </w:p>
        </w:tc>
        <w:tc>
          <w:tcPr>
            <w:tcW w:w="283" w:type="dxa"/>
            <w:gridSpan w:val="2"/>
          </w:tcPr>
          <w:p w14:paraId="431B57F4" w14:textId="77777777" w:rsidR="00F8470C" w:rsidRDefault="00F8470C">
            <w:pPr>
              <w:spacing w:after="160" w:line="259" w:lineRule="auto"/>
            </w:pPr>
          </w:p>
        </w:tc>
        <w:tc>
          <w:tcPr>
            <w:tcW w:w="4962" w:type="dxa"/>
            <w:gridSpan w:val="3"/>
          </w:tcPr>
          <w:tbl>
            <w:tblPr>
              <w:tblStyle w:val="TableLayout"/>
              <w:tblW w:w="4956" w:type="dxa"/>
              <w:tblLayout w:type="fixed"/>
              <w:tblLook w:val="04A0" w:firstRow="1" w:lastRow="0" w:firstColumn="1" w:lastColumn="0" w:noHBand="0" w:noVBand="1"/>
            </w:tblPr>
            <w:tblGrid>
              <w:gridCol w:w="4956"/>
            </w:tblGrid>
            <w:tr w:rsidR="00F8470C" w14:paraId="1792D31D" w14:textId="77777777" w:rsidTr="004469C9">
              <w:trPr>
                <w:trHeight w:hRule="exact" w:val="3686"/>
              </w:trPr>
              <w:sdt>
                <w:sdtPr>
                  <w:rPr>
                    <w:b/>
                    <w:bCs/>
                    <w:color w:val="E87D37" w:themeColor="accent5"/>
                    <w:sz w:val="96"/>
                    <w:szCs w:val="96"/>
                  </w:rPr>
                  <w:alias w:val="Company Name"/>
                  <w:tag w:val=""/>
                  <w:id w:val="1289861575"/>
                  <w:placeholder>
                    <w:docPart w:val="9F743F60F20F4DAA8513A9A3D80C2A45"/>
                  </w:placeholder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15:appearance w15:val="hidden"/>
                  <w:text/>
                </w:sdtPr>
                <w:sdtContent>
                  <w:tc>
                    <w:tcPr>
                      <w:tcW w:w="5000" w:type="pct"/>
                      <w:tcBorders>
                        <w:bottom w:val="single" w:sz="12" w:space="0" w:color="052F61" w:themeColor="accent1"/>
                      </w:tcBorders>
                      <w:vAlign w:val="center"/>
                    </w:tcPr>
                    <w:p w14:paraId="0B09F1ED" w14:textId="31709DB5" w:rsidR="00F8470C" w:rsidRPr="00C67388" w:rsidRDefault="00035FE1" w:rsidP="004469C9">
                      <w:pPr>
                        <w:pStyle w:val="Title"/>
                        <w:spacing w:line="240" w:lineRule="auto"/>
                        <w:ind w:firstLine="3"/>
                        <w:jc w:val="center"/>
                        <w:rPr>
                          <w:sz w:val="84"/>
                          <w:szCs w:val="84"/>
                        </w:rPr>
                      </w:pPr>
                      <w:r w:rsidRPr="00035FE1">
                        <w:rPr>
                          <w:b/>
                          <w:bCs/>
                          <w:color w:val="E87D37" w:themeColor="accent5"/>
                          <w:sz w:val="96"/>
                          <w:szCs w:val="96"/>
                        </w:rPr>
                        <w:t>Drought Recovery Support</w:t>
                      </w:r>
                    </w:p>
                  </w:tc>
                </w:sdtContent>
              </w:sdt>
            </w:tr>
            <w:tr w:rsidR="00F8470C" w14:paraId="4D3AAA14" w14:textId="77777777" w:rsidTr="00FC3543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052F61" w:themeColor="accent1"/>
                  </w:tcBorders>
                </w:tcPr>
                <w:p w14:paraId="49363DF9" w14:textId="75FD9968" w:rsidR="00F8470C" w:rsidRDefault="00035FE1" w:rsidP="00B359FE">
                  <w:pPr>
                    <w:pStyle w:val="Subtitle"/>
                    <w:ind w:right="-3"/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 xml:space="preserve"> Assisting drought affected families and communities throughout the areas of Guyra, Armidale, Uralla and </w:t>
                  </w:r>
                  <w:proofErr w:type="spellStart"/>
                  <w:r>
                    <w:rPr>
                      <w:b/>
                      <w:bCs/>
                      <w:sz w:val="32"/>
                    </w:rPr>
                    <w:t>Walcha</w:t>
                  </w:r>
                  <w:proofErr w:type="spellEnd"/>
                </w:p>
                <w:p w14:paraId="7B11FAE9" w14:textId="77777777" w:rsidR="00035FE1" w:rsidRDefault="00035FE1" w:rsidP="00035FE1"/>
                <w:p w14:paraId="76B9B3FB" w14:textId="52EBD0E4" w:rsidR="00035FE1" w:rsidRPr="00035FE1" w:rsidRDefault="00035FE1" w:rsidP="00035FE1">
                  <w:pPr>
                    <w:jc w:val="center"/>
                  </w:pPr>
                  <w:r w:rsidRPr="00AA7593">
                    <w:rPr>
                      <w:b/>
                      <w:bCs/>
                      <w:color w:val="FF0000"/>
                      <w:sz w:val="28"/>
                      <w:szCs w:val="28"/>
                    </w:rPr>
                    <w:t>Ph: 0427840467</w:t>
                  </w:r>
                </w:p>
              </w:tc>
            </w:tr>
            <w:tr w:rsidR="00F8470C" w14:paraId="1604052B" w14:textId="77777777" w:rsidTr="00FC3543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14:paraId="5E9BB1E2" w14:textId="1CF3266A" w:rsidR="00F8470C" w:rsidRDefault="00035FE1">
                  <w:pPr>
                    <w:spacing w:after="160" w:line="264" w:lineRule="auto"/>
                  </w:pPr>
                  <w:r w:rsidRPr="00B359FE">
                    <w:rPr>
                      <w:b/>
                      <w:bCs/>
                      <w:noProof/>
                      <w:sz w:val="32"/>
                    </w:rPr>
                    <w:drawing>
                      <wp:anchor distT="0" distB="0" distL="114300" distR="114300" simplePos="0" relativeHeight="251658240" behindDoc="0" locked="0" layoutInCell="1" allowOverlap="1" wp14:anchorId="490BAC34" wp14:editId="748B50ED">
                        <wp:simplePos x="0" y="0"/>
                        <wp:positionH relativeFrom="column">
                          <wp:posOffset>800735</wp:posOffset>
                        </wp:positionH>
                        <wp:positionV relativeFrom="paragraph">
                          <wp:posOffset>-1450340</wp:posOffset>
                        </wp:positionV>
                        <wp:extent cx="1780540" cy="1578610"/>
                        <wp:effectExtent l="0" t="0" r="0" b="0"/>
                        <wp:wrapNone/>
                        <wp:docPr id="6" name="Picture 6" descr="A close up of a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a06f994-0e70-4198-b284-17350e8650d0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0540" cy="1578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90EB4">
                    <w:rPr>
                      <w:noProof/>
                    </w:rPr>
                    <w:drawing>
                      <wp:inline distT="0" distB="0" distL="0" distR="0" wp14:anchorId="4F9B26C5" wp14:editId="197F896C">
                        <wp:extent cx="3124200" cy="948690"/>
                        <wp:effectExtent l="0" t="0" r="0" b="381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_placeholder.png"/>
                                <pic:cNvPicPr/>
                              </pic:nvPicPr>
                              <pic:blipFill rotWithShape="1">
                                <a:blip r:embed="rId13"/>
                                <a:srcRect l="21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4773" cy="1015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470C" w14:paraId="464498C5" w14:textId="77777777" w:rsidTr="00FC3543">
              <w:trPr>
                <w:trHeight w:hRule="exact" w:val="144"/>
              </w:trPr>
              <w:tc>
                <w:tcPr>
                  <w:tcW w:w="5000" w:type="pct"/>
                  <w:shd w:val="clear" w:color="auto" w:fill="052F61" w:themeFill="accent1"/>
                </w:tcPr>
                <w:p w14:paraId="334702D6" w14:textId="77777777" w:rsidR="00F8470C" w:rsidRDefault="00F8470C">
                  <w:pPr>
                    <w:spacing w:after="200" w:line="264" w:lineRule="auto"/>
                  </w:pPr>
                </w:p>
              </w:tc>
            </w:tr>
          </w:tbl>
          <w:p w14:paraId="50A58CEA" w14:textId="77777777" w:rsidR="00F8470C" w:rsidRDefault="00F8470C">
            <w:pPr>
              <w:spacing w:after="160" w:line="259" w:lineRule="auto"/>
            </w:pPr>
          </w:p>
        </w:tc>
      </w:tr>
      <w:tr w:rsidR="00F8470C" w14:paraId="49D14B69" w14:textId="77777777" w:rsidTr="00FC3543">
        <w:trPr>
          <w:gridAfter w:val="1"/>
          <w:wAfter w:w="11" w:type="dxa"/>
          <w:trHeight w:hRule="exact" w:val="10800"/>
        </w:trPr>
        <w:tc>
          <w:tcPr>
            <w:tcW w:w="4958" w:type="dxa"/>
          </w:tcPr>
          <w:tbl>
            <w:tblPr>
              <w:tblStyle w:val="TableLayout"/>
              <w:tblW w:w="4961" w:type="dxa"/>
              <w:tblLayout w:type="fixed"/>
              <w:tblLook w:val="04A0" w:firstRow="1" w:lastRow="0" w:firstColumn="1" w:lastColumn="0" w:noHBand="0" w:noVBand="1"/>
            </w:tblPr>
            <w:tblGrid>
              <w:gridCol w:w="4821"/>
              <w:gridCol w:w="140"/>
            </w:tblGrid>
            <w:tr w:rsidR="00F8470C" w14:paraId="587CDAD0" w14:textId="77777777" w:rsidTr="00FC3543">
              <w:trPr>
                <w:trHeight w:hRule="exact" w:val="3680"/>
              </w:trPr>
              <w:tc>
                <w:tcPr>
                  <w:tcW w:w="4961" w:type="dxa"/>
                  <w:gridSpan w:val="2"/>
                </w:tcPr>
                <w:p w14:paraId="24AE9452" w14:textId="593B8938" w:rsidR="00F8470C" w:rsidRDefault="00A64907" w:rsidP="00FF6CEB">
                  <w:pPr>
                    <w:spacing w:after="200" w:line="264" w:lineRule="auto"/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3360" behindDoc="0" locked="0" layoutInCell="1" allowOverlap="1" wp14:anchorId="000431EF" wp14:editId="0BB65CD3">
                        <wp:simplePos x="0" y="0"/>
                        <wp:positionH relativeFrom="margin">
                          <wp:posOffset>9525</wp:posOffset>
                        </wp:positionH>
                        <wp:positionV relativeFrom="margin">
                          <wp:posOffset>261620</wp:posOffset>
                        </wp:positionV>
                        <wp:extent cx="3029585" cy="2143760"/>
                        <wp:effectExtent l="0" t="0" r="0" b="8890"/>
                        <wp:wrapSquare wrapText="bothSides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9585" cy="2143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8470C" w14:paraId="1DB15AEA" w14:textId="77777777" w:rsidTr="00FC3543">
              <w:trPr>
                <w:gridAfter w:val="1"/>
                <w:wAfter w:w="140" w:type="dxa"/>
                <w:trHeight w:hRule="exact" w:val="7943"/>
              </w:trPr>
              <w:tc>
                <w:tcPr>
                  <w:tcW w:w="4821" w:type="dxa"/>
                </w:tcPr>
                <w:p w14:paraId="73A8183F" w14:textId="77777777" w:rsidR="00B40901" w:rsidRPr="00B359FE" w:rsidRDefault="00B40901" w:rsidP="00B40901">
                  <w:pPr>
                    <w:pStyle w:val="Caption"/>
                    <w:rPr>
                      <w:noProof/>
                      <w:sz w:val="32"/>
                      <w:szCs w:val="32"/>
                    </w:rPr>
                  </w:pPr>
                  <w:r w:rsidRPr="00B359FE">
                    <w:rPr>
                      <w:sz w:val="28"/>
                      <w:szCs w:val="28"/>
                    </w:rPr>
                    <w:t>Drought Recovery Worker Nigel Forsyth with the Mazda 3 Evolve from ARMIDALE MAZDA</w:t>
                  </w:r>
                </w:p>
                <w:p w14:paraId="1AD18AC6" w14:textId="2B6B04C5" w:rsidR="00945D89" w:rsidRDefault="00945D89" w:rsidP="00B40901">
                  <w:pPr>
                    <w:pStyle w:val="Heading2"/>
                    <w:spacing w:before="0"/>
                    <w:outlineLvl w:val="1"/>
                    <w:rPr>
                      <w:color w:val="146194" w:themeColor="text2"/>
                      <w:sz w:val="28"/>
                      <w:szCs w:val="28"/>
                    </w:rPr>
                  </w:pPr>
                </w:p>
                <w:p w14:paraId="38011C8F" w14:textId="43A2C445" w:rsidR="00690EB4" w:rsidRPr="00B72388" w:rsidRDefault="00B40901" w:rsidP="00B40901">
                  <w:pPr>
                    <w:spacing w:after="200" w:line="276" w:lineRule="auto"/>
                    <w:rPr>
                      <w:lang w:val="en-AU"/>
                    </w:rPr>
                  </w:pPr>
                  <w:r w:rsidRPr="00B40901"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6432" behindDoc="0" locked="0" layoutInCell="1" allowOverlap="1" wp14:anchorId="5B0BE128" wp14:editId="4CF994BF">
                        <wp:simplePos x="0" y="0"/>
                        <wp:positionH relativeFrom="column">
                          <wp:posOffset>313</wp:posOffset>
                        </wp:positionH>
                        <wp:positionV relativeFrom="paragraph">
                          <wp:posOffset>1251964</wp:posOffset>
                        </wp:positionV>
                        <wp:extent cx="3056890" cy="2408555"/>
                        <wp:effectExtent l="0" t="0" r="0" b="0"/>
                        <wp:wrapSquare wrapText="bothSides"/>
                        <wp:docPr id="16" name="Picture 16" descr="Image result for free drought photos ns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age result for free drought photos ns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6890" cy="2408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40901">
                    <w:rPr>
                      <w:b/>
                      <w:bCs/>
                      <w:sz w:val="32"/>
                      <w:szCs w:val="32"/>
                    </w:rPr>
                    <w:t xml:space="preserve">Supporting farmers, rural workers and businesses in Armidale, Guyra, Uralla, </w:t>
                  </w:r>
                  <w:proofErr w:type="spellStart"/>
                  <w:r w:rsidRPr="00B40901">
                    <w:rPr>
                      <w:b/>
                      <w:bCs/>
                      <w:sz w:val="32"/>
                      <w:szCs w:val="32"/>
                    </w:rPr>
                    <w:t>Walcha</w:t>
                  </w:r>
                  <w:proofErr w:type="spellEnd"/>
                  <w:r w:rsidRPr="00B40901">
                    <w:rPr>
                      <w:b/>
                      <w:bCs/>
                      <w:sz w:val="32"/>
                      <w:szCs w:val="32"/>
                    </w:rPr>
                    <w:t xml:space="preserve"> and surrounds</w:t>
                  </w:r>
                </w:p>
              </w:tc>
            </w:tr>
          </w:tbl>
          <w:p w14:paraId="37F988FE" w14:textId="77777777" w:rsidR="00F8470C" w:rsidRDefault="00F8470C" w:rsidP="00FF6CEB">
            <w:pPr>
              <w:spacing w:after="160" w:line="259" w:lineRule="auto"/>
            </w:pPr>
          </w:p>
        </w:tc>
        <w:tc>
          <w:tcPr>
            <w:tcW w:w="429" w:type="dxa"/>
            <w:gridSpan w:val="2"/>
          </w:tcPr>
          <w:p w14:paraId="7B0944C6" w14:textId="0B25785F" w:rsidR="00F8470C" w:rsidRDefault="00F8470C">
            <w:pPr>
              <w:spacing w:after="160" w:line="259" w:lineRule="auto"/>
            </w:pPr>
          </w:p>
        </w:tc>
        <w:tc>
          <w:tcPr>
            <w:tcW w:w="20" w:type="dxa"/>
          </w:tcPr>
          <w:p w14:paraId="2DA04B3A" w14:textId="77777777" w:rsidR="00F8470C" w:rsidRDefault="00F8470C">
            <w:pPr>
              <w:spacing w:after="160" w:line="259" w:lineRule="auto"/>
            </w:pPr>
          </w:p>
        </w:tc>
        <w:tc>
          <w:tcPr>
            <w:tcW w:w="5272" w:type="dxa"/>
            <w:gridSpan w:val="4"/>
          </w:tcPr>
          <w:p w14:paraId="57C11843" w14:textId="4A91C8BF" w:rsidR="00741FDA" w:rsidRPr="00741FDA" w:rsidRDefault="00741FDA">
            <w:pPr>
              <w:rPr>
                <w:sz w:val="8"/>
              </w:rPr>
            </w:pPr>
          </w:p>
          <w:tbl>
            <w:tblPr>
              <w:tblStyle w:val="TableLayout"/>
              <w:tblW w:w="4944" w:type="pct"/>
              <w:tblLayout w:type="fixed"/>
              <w:tblLook w:val="04A0" w:firstRow="1" w:lastRow="0" w:firstColumn="1" w:lastColumn="0" w:noHBand="0" w:noVBand="1"/>
            </w:tblPr>
            <w:tblGrid>
              <w:gridCol w:w="5213"/>
            </w:tblGrid>
            <w:tr w:rsidR="00F8470C" w14:paraId="57F1A742" w14:textId="77777777" w:rsidTr="00FC3543">
              <w:trPr>
                <w:trHeight w:hRule="exact" w:val="10774"/>
              </w:trPr>
              <w:tc>
                <w:tcPr>
                  <w:tcW w:w="5000" w:type="pct"/>
                </w:tcPr>
                <w:p w14:paraId="7972CE1A" w14:textId="015EB5A1" w:rsidR="00F8470C" w:rsidRPr="00690EB4" w:rsidRDefault="00CD0ADA">
                  <w:pPr>
                    <w:pStyle w:val="Heading2"/>
                    <w:spacing w:before="180"/>
                    <w:outlineLvl w:val="1"/>
                    <w:rPr>
                      <w:sz w:val="40"/>
                    </w:rPr>
                  </w:pPr>
                  <w:r w:rsidRPr="00690EB4">
                    <w:rPr>
                      <w:sz w:val="40"/>
                    </w:rPr>
                    <w:t xml:space="preserve">What </w:t>
                  </w:r>
                  <w:r w:rsidR="00B72388" w:rsidRPr="00690EB4">
                    <w:rPr>
                      <w:sz w:val="40"/>
                    </w:rPr>
                    <w:t xml:space="preserve">We </w:t>
                  </w:r>
                  <w:r w:rsidR="00945D89">
                    <w:rPr>
                      <w:sz w:val="40"/>
                    </w:rPr>
                    <w:t xml:space="preserve">Can </w:t>
                  </w:r>
                  <w:r w:rsidR="00B72388" w:rsidRPr="00690EB4">
                    <w:rPr>
                      <w:sz w:val="40"/>
                    </w:rPr>
                    <w:t>Do</w:t>
                  </w:r>
                </w:p>
                <w:p w14:paraId="4459BA13" w14:textId="562C64A3" w:rsidR="00F8470C" w:rsidRPr="00914777" w:rsidRDefault="00B359FE" w:rsidP="00A840B9">
                  <w:pPr>
                    <w:spacing w:after="200" w:line="360" w:lineRule="auto"/>
                    <w:rPr>
                      <w:sz w:val="28"/>
                      <w:szCs w:val="28"/>
                    </w:rPr>
                  </w:pPr>
                  <w:r w:rsidRPr="00914777">
                    <w:rPr>
                      <w:rStyle w:val="Heading2Char"/>
                      <w:sz w:val="28"/>
                      <w:szCs w:val="28"/>
                    </w:rPr>
                    <w:t xml:space="preserve">Provide individual assistance to link you with the drought recovery services that are best suited to your needs </w:t>
                  </w:r>
                  <w:r w:rsidR="00914777">
                    <w:rPr>
                      <w:rStyle w:val="Heading2Char"/>
                      <w:sz w:val="28"/>
                      <w:szCs w:val="28"/>
                    </w:rPr>
                    <w:t>such as:</w:t>
                  </w:r>
                </w:p>
                <w:p w14:paraId="6D77354A" w14:textId="470C680A" w:rsidR="00B359FE" w:rsidRDefault="00B359FE" w:rsidP="00B359FE">
                  <w:pPr>
                    <w:pStyle w:val="ListBullet"/>
                    <w:numPr>
                      <w:ilvl w:val="0"/>
                      <w:numId w:val="2"/>
                    </w:numPr>
                    <w:spacing w:after="0"/>
                    <w:rPr>
                      <w:rStyle w:val="Heading2Char"/>
                      <w:sz w:val="28"/>
                      <w:szCs w:val="28"/>
                    </w:rPr>
                  </w:pPr>
                  <w:r w:rsidRPr="00914777">
                    <w:rPr>
                      <w:rStyle w:val="Heading2Char"/>
                      <w:sz w:val="28"/>
                      <w:szCs w:val="28"/>
                    </w:rPr>
                    <w:t>Financial Counselling</w:t>
                  </w:r>
                </w:p>
                <w:p w14:paraId="42003148" w14:textId="77777777" w:rsidR="00035FE1" w:rsidRDefault="00035FE1" w:rsidP="00035FE1">
                  <w:pPr>
                    <w:pStyle w:val="ListBullet"/>
                    <w:numPr>
                      <w:ilvl w:val="0"/>
                      <w:numId w:val="0"/>
                    </w:numPr>
                    <w:spacing w:after="0"/>
                    <w:ind w:left="360" w:hanging="360"/>
                    <w:rPr>
                      <w:rStyle w:val="Heading2Char"/>
                      <w:sz w:val="28"/>
                      <w:szCs w:val="28"/>
                    </w:rPr>
                  </w:pPr>
                </w:p>
                <w:p w14:paraId="31954888" w14:textId="77777777" w:rsidR="00035FE1" w:rsidRDefault="00035FE1" w:rsidP="00035FE1">
                  <w:pPr>
                    <w:pStyle w:val="ListBullet"/>
                    <w:numPr>
                      <w:ilvl w:val="0"/>
                      <w:numId w:val="2"/>
                    </w:numPr>
                    <w:spacing w:after="0"/>
                    <w:rPr>
                      <w:rStyle w:val="Heading2Char"/>
                      <w:sz w:val="28"/>
                      <w:szCs w:val="28"/>
                    </w:rPr>
                  </w:pPr>
                  <w:r>
                    <w:rPr>
                      <w:rStyle w:val="Heading2Char"/>
                      <w:sz w:val="28"/>
                      <w:szCs w:val="28"/>
                    </w:rPr>
                    <w:t>Assistance linking up with federal and state financial support</w:t>
                  </w:r>
                </w:p>
                <w:p w14:paraId="11445085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0"/>
                    </w:numPr>
                    <w:ind w:left="720"/>
                    <w:rPr>
                      <w:rStyle w:val="Heading2Char"/>
                      <w:sz w:val="28"/>
                      <w:szCs w:val="28"/>
                    </w:rPr>
                  </w:pPr>
                </w:p>
                <w:p w14:paraId="04D1C2E1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2"/>
                    </w:numPr>
                    <w:spacing w:after="0"/>
                    <w:rPr>
                      <w:rStyle w:val="Heading2Char"/>
                      <w:sz w:val="28"/>
                      <w:szCs w:val="28"/>
                    </w:rPr>
                  </w:pPr>
                  <w:r w:rsidRPr="00914777">
                    <w:rPr>
                      <w:rStyle w:val="Heading2Char"/>
                      <w:sz w:val="28"/>
                      <w:szCs w:val="28"/>
                    </w:rPr>
                    <w:t>Mental Health support</w:t>
                  </w:r>
                </w:p>
                <w:p w14:paraId="7E2DECEE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0"/>
                    </w:numPr>
                    <w:rPr>
                      <w:rStyle w:val="Heading2Char"/>
                      <w:sz w:val="28"/>
                      <w:szCs w:val="28"/>
                    </w:rPr>
                  </w:pPr>
                </w:p>
                <w:p w14:paraId="42E75355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2"/>
                    </w:numPr>
                    <w:spacing w:after="0"/>
                    <w:rPr>
                      <w:rStyle w:val="Heading2Char"/>
                      <w:sz w:val="28"/>
                      <w:szCs w:val="28"/>
                    </w:rPr>
                  </w:pPr>
                  <w:r w:rsidRPr="00914777">
                    <w:rPr>
                      <w:rStyle w:val="Heading2Char"/>
                      <w:sz w:val="28"/>
                      <w:szCs w:val="28"/>
                    </w:rPr>
                    <w:t>Centrelink services</w:t>
                  </w:r>
                </w:p>
                <w:p w14:paraId="3F74BADF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0"/>
                    </w:numPr>
                    <w:rPr>
                      <w:rStyle w:val="Heading2Char"/>
                      <w:sz w:val="28"/>
                      <w:szCs w:val="28"/>
                    </w:rPr>
                  </w:pPr>
                </w:p>
                <w:p w14:paraId="7C31D26D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2"/>
                    </w:numPr>
                    <w:spacing w:after="0"/>
                    <w:rPr>
                      <w:rStyle w:val="Heading2Char"/>
                      <w:sz w:val="28"/>
                      <w:szCs w:val="28"/>
                    </w:rPr>
                  </w:pPr>
                  <w:r w:rsidRPr="00914777">
                    <w:rPr>
                      <w:rStyle w:val="Heading2Char"/>
                      <w:sz w:val="28"/>
                      <w:szCs w:val="28"/>
                    </w:rPr>
                    <w:t>Housing assistance</w:t>
                  </w:r>
                </w:p>
                <w:p w14:paraId="1E62A280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0"/>
                    </w:numPr>
                    <w:rPr>
                      <w:rStyle w:val="Heading2Char"/>
                      <w:sz w:val="28"/>
                      <w:szCs w:val="28"/>
                    </w:rPr>
                  </w:pPr>
                </w:p>
                <w:p w14:paraId="4900C890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2"/>
                    </w:numPr>
                    <w:spacing w:after="0"/>
                    <w:rPr>
                      <w:rStyle w:val="Heading2Char"/>
                      <w:sz w:val="28"/>
                      <w:szCs w:val="28"/>
                    </w:rPr>
                  </w:pPr>
                  <w:r w:rsidRPr="00914777">
                    <w:rPr>
                      <w:rStyle w:val="Heading2Char"/>
                      <w:sz w:val="28"/>
                      <w:szCs w:val="28"/>
                    </w:rPr>
                    <w:t>Family Support</w:t>
                  </w:r>
                </w:p>
                <w:p w14:paraId="3E1B21C4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0"/>
                    </w:numPr>
                    <w:rPr>
                      <w:rStyle w:val="Heading2Char"/>
                      <w:sz w:val="28"/>
                      <w:szCs w:val="28"/>
                    </w:rPr>
                  </w:pPr>
                </w:p>
                <w:p w14:paraId="31EB33CC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2"/>
                    </w:numPr>
                    <w:spacing w:after="0"/>
                    <w:rPr>
                      <w:rStyle w:val="Heading2Char"/>
                      <w:sz w:val="28"/>
                      <w:szCs w:val="28"/>
                    </w:rPr>
                  </w:pPr>
                  <w:r w:rsidRPr="00914777">
                    <w:rPr>
                      <w:rStyle w:val="Heading2Char"/>
                      <w:sz w:val="28"/>
                      <w:szCs w:val="28"/>
                    </w:rPr>
                    <w:t>Youth Support</w:t>
                  </w:r>
                </w:p>
                <w:p w14:paraId="272ED98D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0"/>
                    </w:numPr>
                    <w:rPr>
                      <w:rStyle w:val="Heading2Char"/>
                      <w:sz w:val="28"/>
                      <w:szCs w:val="28"/>
                    </w:rPr>
                  </w:pPr>
                </w:p>
                <w:p w14:paraId="4B5CB1CA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2"/>
                    </w:numPr>
                    <w:spacing w:after="0"/>
                    <w:rPr>
                      <w:rStyle w:val="Heading2Char"/>
                      <w:sz w:val="28"/>
                      <w:szCs w:val="28"/>
                    </w:rPr>
                  </w:pPr>
                  <w:r w:rsidRPr="00914777">
                    <w:rPr>
                      <w:rStyle w:val="Heading2Char"/>
                      <w:sz w:val="28"/>
                      <w:szCs w:val="28"/>
                    </w:rPr>
                    <w:t>Job Active providers</w:t>
                  </w:r>
                </w:p>
                <w:p w14:paraId="3E1D7BBC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0"/>
                    </w:numPr>
                    <w:rPr>
                      <w:rStyle w:val="Heading2Char"/>
                      <w:sz w:val="28"/>
                      <w:szCs w:val="28"/>
                    </w:rPr>
                  </w:pPr>
                </w:p>
                <w:p w14:paraId="0C209D9D" w14:textId="77777777" w:rsidR="00B359FE" w:rsidRPr="00914777" w:rsidRDefault="00B359FE" w:rsidP="00B359FE">
                  <w:pPr>
                    <w:pStyle w:val="ListBullet"/>
                    <w:numPr>
                      <w:ilvl w:val="0"/>
                      <w:numId w:val="2"/>
                    </w:numPr>
                    <w:spacing w:after="0"/>
                    <w:rPr>
                      <w:rStyle w:val="Heading2Char"/>
                      <w:sz w:val="28"/>
                      <w:szCs w:val="28"/>
                    </w:rPr>
                  </w:pPr>
                  <w:r w:rsidRPr="00914777">
                    <w:rPr>
                      <w:rStyle w:val="Heading2Char"/>
                      <w:sz w:val="28"/>
                      <w:szCs w:val="28"/>
                    </w:rPr>
                    <w:t>Help you to complete government forms</w:t>
                  </w:r>
                </w:p>
                <w:p w14:paraId="5B3D40F4" w14:textId="406E25E8" w:rsidR="00F8470C" w:rsidRPr="00F82C8E" w:rsidRDefault="00F8470C" w:rsidP="00B359FE">
                  <w:pPr>
                    <w:spacing w:after="200" w:line="360" w:lineRule="auto"/>
                    <w:rPr>
                      <w:sz w:val="22"/>
                      <w:lang w:val="en-AU"/>
                    </w:rPr>
                  </w:pPr>
                </w:p>
              </w:tc>
            </w:tr>
            <w:tr w:rsidR="00F8470C" w14:paraId="60616D26" w14:textId="77777777" w:rsidTr="00FC3543">
              <w:trPr>
                <w:trHeight w:hRule="exact" w:val="288"/>
              </w:trPr>
              <w:tc>
                <w:tcPr>
                  <w:tcW w:w="5000" w:type="pct"/>
                </w:tcPr>
                <w:p w14:paraId="6CAA67EA" w14:textId="77777777" w:rsidR="00F8470C" w:rsidRDefault="00F8470C"/>
              </w:tc>
            </w:tr>
          </w:tbl>
          <w:p w14:paraId="0F42B3AF" w14:textId="77777777" w:rsidR="00F8470C" w:rsidRDefault="00F8470C">
            <w:pPr>
              <w:spacing w:after="160" w:line="259" w:lineRule="auto"/>
            </w:pPr>
          </w:p>
        </w:tc>
        <w:tc>
          <w:tcPr>
            <w:tcW w:w="360" w:type="dxa"/>
            <w:gridSpan w:val="2"/>
          </w:tcPr>
          <w:p w14:paraId="0CF3F806" w14:textId="77777777" w:rsidR="00F8470C" w:rsidRDefault="00F8470C">
            <w:pPr>
              <w:spacing w:after="160" w:line="259" w:lineRule="auto"/>
            </w:pPr>
          </w:p>
        </w:tc>
        <w:tc>
          <w:tcPr>
            <w:tcW w:w="280" w:type="dxa"/>
            <w:gridSpan w:val="2"/>
          </w:tcPr>
          <w:p w14:paraId="067EC18B" w14:textId="77777777" w:rsidR="00F8470C" w:rsidRDefault="00F8470C">
            <w:pPr>
              <w:spacing w:after="160" w:line="259" w:lineRule="auto"/>
            </w:pPr>
          </w:p>
        </w:tc>
        <w:tc>
          <w:tcPr>
            <w:tcW w:w="4831" w:type="dxa"/>
          </w:tcPr>
          <w:tbl>
            <w:tblPr>
              <w:tblStyle w:val="TableLayout"/>
              <w:tblpPr w:leftFromText="180" w:rightFromText="180" w:tblpX="-568" w:tblpY="-720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31"/>
            </w:tblGrid>
            <w:tr w:rsidR="00F8470C" w14:paraId="1454FFDE" w14:textId="77777777" w:rsidTr="00945D89">
              <w:trPr>
                <w:trHeight w:hRule="exact" w:val="6957"/>
              </w:trPr>
              <w:tc>
                <w:tcPr>
                  <w:tcW w:w="5000" w:type="pct"/>
                </w:tcPr>
                <w:p w14:paraId="47FD35C7" w14:textId="27D3F756" w:rsidR="00F8470C" w:rsidRPr="00690EB4" w:rsidRDefault="00F8470C" w:rsidP="005414C4">
                  <w:pPr>
                    <w:pStyle w:val="Heading2"/>
                    <w:outlineLvl w:val="1"/>
                    <w:rPr>
                      <w:sz w:val="40"/>
                    </w:rPr>
                  </w:pPr>
                </w:p>
                <w:p w14:paraId="3540DC6D" w14:textId="102D35BA" w:rsidR="00F8470C" w:rsidRPr="00690EB4" w:rsidRDefault="00945D89" w:rsidP="00B40901">
                  <w:pPr>
                    <w:rPr>
                      <w:sz w:val="24"/>
                    </w:rPr>
                  </w:pPr>
                  <w:r w:rsidRPr="00914777"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 wp14:anchorId="4CE814A5" wp14:editId="21DB0B74">
                        <wp:simplePos x="0" y="0"/>
                        <wp:positionH relativeFrom="column">
                          <wp:posOffset>588</wp:posOffset>
                        </wp:positionH>
                        <wp:positionV relativeFrom="paragraph">
                          <wp:posOffset>1449914</wp:posOffset>
                        </wp:positionV>
                        <wp:extent cx="3067685" cy="2147570"/>
                        <wp:effectExtent l="0" t="0" r="0" b="5080"/>
                        <wp:wrapSquare wrapText="bothSides"/>
                        <wp:docPr id="7" name="Picture 7" descr="A young boy standing on a dry grass fiel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31-3-col-Aussie-drought-JAS2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685" cy="2147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14777" w:rsidRPr="00914777">
                    <w:rPr>
                      <w:rStyle w:val="Heading2Char"/>
                      <w:b/>
                      <w:bCs/>
                      <w:sz w:val="32"/>
                      <w:szCs w:val="32"/>
                    </w:rPr>
                    <w:t>We can s</w:t>
                  </w:r>
                  <w:r w:rsidRPr="00914777">
                    <w:rPr>
                      <w:rStyle w:val="Heading2Char"/>
                      <w:b/>
                      <w:bCs/>
                      <w:sz w:val="32"/>
                      <w:szCs w:val="32"/>
                    </w:rPr>
                    <w:t xml:space="preserve">tand by you if you need someone to help negotiate with a range of government </w:t>
                  </w:r>
                  <w:r w:rsidR="00967D38">
                    <w:rPr>
                      <w:rStyle w:val="Heading2Char"/>
                      <w:b/>
                      <w:bCs/>
                      <w:sz w:val="32"/>
                      <w:szCs w:val="32"/>
                    </w:rPr>
                    <w:t>and</w:t>
                  </w:r>
                  <w:r w:rsidRPr="00914777">
                    <w:rPr>
                      <w:rStyle w:val="Heading2Char"/>
                      <w:b/>
                      <w:bCs/>
                      <w:sz w:val="32"/>
                      <w:szCs w:val="32"/>
                    </w:rPr>
                    <w:t xml:space="preserve"> non-government agencies</w:t>
                  </w:r>
                </w:p>
              </w:tc>
            </w:tr>
            <w:tr w:rsidR="00690EB4" w14:paraId="09DA69E5" w14:textId="77777777" w:rsidTr="00914777">
              <w:trPr>
                <w:trHeight w:hRule="exact" w:val="4097"/>
              </w:trPr>
              <w:tc>
                <w:tcPr>
                  <w:tcW w:w="5000" w:type="pct"/>
                  <w:shd w:val="clear" w:color="auto" w:fill="052F61" w:themeFill="accent1"/>
                </w:tcPr>
                <w:p w14:paraId="32873D96" w14:textId="77777777" w:rsidR="00690EB4" w:rsidRPr="00690EB4" w:rsidRDefault="00690EB4" w:rsidP="00690EB4">
                  <w:pPr>
                    <w:pStyle w:val="BlockHeading"/>
                    <w:rPr>
                      <w:sz w:val="32"/>
                    </w:rPr>
                  </w:pPr>
                  <w:r>
                    <w:t>Contact Us</w:t>
                  </w:r>
                </w:p>
                <w:p w14:paraId="095267C1" w14:textId="77777777" w:rsidR="00690EB4" w:rsidRPr="004934C0" w:rsidRDefault="00443193" w:rsidP="00690EB4">
                  <w:pPr>
                    <w:pStyle w:val="BlockText2"/>
                    <w:rPr>
                      <w:sz w:val="24"/>
                    </w:rPr>
                  </w:pPr>
                  <w:sdt>
                    <w:sdtPr>
                      <w:rPr>
                        <w:sz w:val="24"/>
                      </w:rPr>
                      <w:alias w:val="Company"/>
                      <w:tag w:val=""/>
                      <w:id w:val="-1173869346"/>
                      <w:placeholder>
                        <w:docPart w:val="464D223BD68540CFACF61157F7415B37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Content>
                      <w:r w:rsidR="00690EB4" w:rsidRPr="004934C0">
                        <w:rPr>
                          <w:sz w:val="24"/>
                        </w:rPr>
                        <w:t>Armidale Family Support Service</w:t>
                      </w:r>
                    </w:sdtContent>
                  </w:sdt>
                  <w:r w:rsidR="00690EB4" w:rsidRPr="004934C0">
                    <w:rPr>
                      <w:sz w:val="24"/>
                    </w:rPr>
                    <w:br/>
                    <w:t>89 Rusden St</w:t>
                  </w:r>
                  <w:r w:rsidR="00690EB4" w:rsidRPr="004934C0">
                    <w:rPr>
                      <w:sz w:val="24"/>
                    </w:rPr>
                    <w:br/>
                    <w:t>Armidale, 2350</w:t>
                  </w:r>
                </w:p>
                <w:p w14:paraId="3F82FB6F" w14:textId="77777777" w:rsidR="00945D89" w:rsidRDefault="00690EB4" w:rsidP="00945D89">
                  <w:pPr>
                    <w:pStyle w:val="BlockText2"/>
                    <w:rPr>
                      <w:sz w:val="24"/>
                    </w:rPr>
                  </w:pPr>
                  <w:r w:rsidRPr="004934C0">
                    <w:rPr>
                      <w:sz w:val="24"/>
                    </w:rPr>
                    <w:t>02 6772 7243</w:t>
                  </w:r>
                </w:p>
                <w:p w14:paraId="27F3966F" w14:textId="697E3384" w:rsidR="00945D89" w:rsidRDefault="00945D89" w:rsidP="00945D89">
                  <w:pPr>
                    <w:pStyle w:val="BlockText2"/>
                    <w:rPr>
                      <w:sz w:val="24"/>
                    </w:rPr>
                  </w:pPr>
                  <w:r w:rsidRPr="00945D89">
                    <w:rPr>
                      <w:sz w:val="24"/>
                    </w:rPr>
                    <w:t>0427 840 467</w:t>
                  </w:r>
                </w:p>
                <w:p w14:paraId="298B42DE" w14:textId="113E09B2" w:rsidR="00DE00ED" w:rsidRPr="00DE00ED" w:rsidRDefault="00443193" w:rsidP="00945D89">
                  <w:pPr>
                    <w:pStyle w:val="BlockText2"/>
                    <w:rPr>
                      <w:sz w:val="24"/>
                    </w:rPr>
                  </w:pPr>
                  <w:hyperlink r:id="rId17" w:history="1">
                    <w:r w:rsidR="00DE00ED" w:rsidRPr="00DE00ED">
                      <w:rPr>
                        <w:rStyle w:val="Hyperlink"/>
                        <w:color w:val="FFFFFF" w:themeColor="background1"/>
                        <w:sz w:val="24"/>
                      </w:rPr>
                      <w:t>nigel@familysupport.org.au</w:t>
                    </w:r>
                  </w:hyperlink>
                </w:p>
                <w:p w14:paraId="61C97D57" w14:textId="6A01D3CD" w:rsidR="00690EB4" w:rsidRPr="00C67388" w:rsidRDefault="00690EB4" w:rsidP="00945D89">
                  <w:pPr>
                    <w:pStyle w:val="BlockText2"/>
                    <w:rPr>
                      <w:sz w:val="24"/>
                    </w:rPr>
                  </w:pPr>
                  <w:r w:rsidRPr="004934C0">
                    <w:rPr>
                      <w:sz w:val="24"/>
                    </w:rPr>
                    <w:t>familysupport.org.au</w:t>
                  </w:r>
                </w:p>
              </w:tc>
            </w:tr>
          </w:tbl>
          <w:p w14:paraId="1B1D3043" w14:textId="77777777" w:rsidR="00F8470C" w:rsidRDefault="00F8470C">
            <w:pPr>
              <w:spacing w:after="160" w:line="259" w:lineRule="auto"/>
            </w:pPr>
          </w:p>
        </w:tc>
      </w:tr>
    </w:tbl>
    <w:p w14:paraId="7D46E983" w14:textId="77777777" w:rsidR="00F8470C" w:rsidRDefault="00F8470C" w:rsidP="00D15D6A">
      <w:pPr>
        <w:pStyle w:val="NoSpacing"/>
      </w:pPr>
    </w:p>
    <w:sectPr w:rsidR="00F8470C" w:rsidSect="00B359FE">
      <w:pgSz w:w="16838" w:h="11906" w:orient="landscape" w:code="9"/>
      <w:pgMar w:top="284" w:right="720" w:bottom="56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B34BB"/>
    <w:multiLevelType w:val="hybridMultilevel"/>
    <w:tmpl w:val="6180C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B86573"/>
    <w:multiLevelType w:val="hybridMultilevel"/>
    <w:tmpl w:val="6D0E2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A33BF"/>
    <w:multiLevelType w:val="hybridMultilevel"/>
    <w:tmpl w:val="D5D4AD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DD6D3A"/>
    <w:multiLevelType w:val="multilevel"/>
    <w:tmpl w:val="2E0855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8DE"/>
    <w:rsid w:val="00035FE1"/>
    <w:rsid w:val="000B5A00"/>
    <w:rsid w:val="000F28DE"/>
    <w:rsid w:val="000F6821"/>
    <w:rsid w:val="0012758A"/>
    <w:rsid w:val="001461D6"/>
    <w:rsid w:val="001F25A9"/>
    <w:rsid w:val="00221B68"/>
    <w:rsid w:val="002242FC"/>
    <w:rsid w:val="002749CB"/>
    <w:rsid w:val="00397684"/>
    <w:rsid w:val="003D674F"/>
    <w:rsid w:val="003D6AF7"/>
    <w:rsid w:val="00443193"/>
    <w:rsid w:val="004469C9"/>
    <w:rsid w:val="004934C0"/>
    <w:rsid w:val="004A6C31"/>
    <w:rsid w:val="005414C4"/>
    <w:rsid w:val="00690EB4"/>
    <w:rsid w:val="006B2289"/>
    <w:rsid w:val="00741FDA"/>
    <w:rsid w:val="007E3764"/>
    <w:rsid w:val="008120A2"/>
    <w:rsid w:val="00852954"/>
    <w:rsid w:val="008C333D"/>
    <w:rsid w:val="008C5410"/>
    <w:rsid w:val="008E1AB9"/>
    <w:rsid w:val="00907A48"/>
    <w:rsid w:val="00914777"/>
    <w:rsid w:val="00945D89"/>
    <w:rsid w:val="00967D38"/>
    <w:rsid w:val="00A64907"/>
    <w:rsid w:val="00A840B9"/>
    <w:rsid w:val="00AA42F0"/>
    <w:rsid w:val="00AF310B"/>
    <w:rsid w:val="00B05A5C"/>
    <w:rsid w:val="00B351F7"/>
    <w:rsid w:val="00B359FE"/>
    <w:rsid w:val="00B40901"/>
    <w:rsid w:val="00B72388"/>
    <w:rsid w:val="00B745E9"/>
    <w:rsid w:val="00B8656A"/>
    <w:rsid w:val="00C67388"/>
    <w:rsid w:val="00CA1E06"/>
    <w:rsid w:val="00CD0ADA"/>
    <w:rsid w:val="00CF7EFE"/>
    <w:rsid w:val="00D15D6A"/>
    <w:rsid w:val="00DD71D5"/>
    <w:rsid w:val="00DE00ED"/>
    <w:rsid w:val="00E8248B"/>
    <w:rsid w:val="00F114CF"/>
    <w:rsid w:val="00F44FCF"/>
    <w:rsid w:val="00F82C8E"/>
    <w:rsid w:val="00F8470C"/>
    <w:rsid w:val="00F91DB3"/>
    <w:rsid w:val="00F95EBF"/>
    <w:rsid w:val="00FB2F67"/>
    <w:rsid w:val="00FC3543"/>
    <w:rsid w:val="00FF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C2FC3C"/>
  <w15:chartTrackingRefBased/>
  <w15:docId w15:val="{45D18D9E-EC6E-4158-85E6-A0230D9E0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46194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052F61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052F61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052F61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052F61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052F61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052F61" w:themeColor="accent1"/>
      </w:pBdr>
      <w:spacing w:after="60"/>
    </w:pPr>
    <w:rPr>
      <w:rFonts w:asciiTheme="majorHAnsi" w:eastAsiaTheme="majorEastAsia" w:hAnsiTheme="majorHAnsi" w:cstheme="majorBidi"/>
      <w:color w:val="052F61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052F61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52F61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052F61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052F61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styleId="Hyperlink">
    <w:name w:val="Hyperlink"/>
    <w:basedOn w:val="DefaultParagraphFont"/>
    <w:uiPriority w:val="99"/>
    <w:unhideWhenUsed/>
    <w:rsid w:val="0012758A"/>
    <w:rPr>
      <w:color w:val="0D2E4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758A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unhideWhenUsed/>
    <w:qFormat/>
    <w:rsid w:val="00B723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8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821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64907"/>
    <w:pPr>
      <w:spacing w:line="240" w:lineRule="auto"/>
    </w:pPr>
    <w:rPr>
      <w:i/>
      <w:iCs/>
      <w:sz w:val="18"/>
      <w:szCs w:val="18"/>
    </w:rPr>
  </w:style>
  <w:style w:type="table" w:customStyle="1" w:styleId="BrochureHostTable">
    <w:name w:val="Brochure Host Table"/>
    <w:basedOn w:val="TableNormal"/>
    <w:uiPriority w:val="99"/>
    <w:rsid w:val="00A64907"/>
    <w:pPr>
      <w:spacing w:after="0" w:line="240" w:lineRule="auto"/>
    </w:pPr>
    <w:rPr>
      <w:rFonts w:eastAsiaTheme="minorEastAsia"/>
      <w:color w:val="auto"/>
      <w:kern w:val="0"/>
      <w:sz w:val="22"/>
      <w:szCs w:val="22"/>
      <w:lang w:eastAsia="en-US"/>
      <w14:ligatures w14:val="none"/>
    </w:rPr>
    <w:tblPr>
      <w:tblCellMar>
        <w:left w:w="0" w:type="dxa"/>
        <w:right w:w="0" w:type="dxa"/>
      </w:tblCellMar>
    </w:tblPr>
  </w:style>
  <w:style w:type="paragraph" w:customStyle="1" w:styleId="ContactInfo">
    <w:name w:val="Contact Info"/>
    <w:basedOn w:val="Normal"/>
    <w:uiPriority w:val="2"/>
    <w:rsid w:val="00A64907"/>
    <w:pPr>
      <w:spacing w:after="40" w:line="240" w:lineRule="auto"/>
      <w:ind w:right="144"/>
    </w:pPr>
    <w:rPr>
      <w:rFonts w:eastAsiaTheme="minorEastAsia"/>
      <w:color w:val="052F61" w:themeColor="accent1"/>
      <w:kern w:val="0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3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mailto:nigel@familysupport.org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nager@familysupport.org.a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nigel@familysupport.org.au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://www.familysupport.org.au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LPHA\Folder%20Redirection\kye\AppData\Roaming\Microsoft\Templates\Company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4D223BD68540CFACF61157F7415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F06B5-8D37-4343-9E69-64ABA4E8EBEA}"/>
      </w:docPartPr>
      <w:docPartBody>
        <w:p w:rsidR="006F4A20" w:rsidRDefault="006F4A20" w:rsidP="006F4A20">
          <w:pPr>
            <w:pStyle w:val="464D223BD68540CFACF61157F7415B37"/>
          </w:pPr>
          <w:r>
            <w:t>[Company Name]</w:t>
          </w:r>
        </w:p>
      </w:docPartBody>
    </w:docPart>
    <w:docPart>
      <w:docPartPr>
        <w:name w:val="043C920D65B647C3A8020F35913F3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C4271-6957-4FDB-8F2E-D7A7CF964296}"/>
      </w:docPartPr>
      <w:docPartBody>
        <w:p w:rsidR="006F4A20" w:rsidRDefault="006F4A20" w:rsidP="006F4A20">
          <w:pPr>
            <w:pStyle w:val="043C920D65B647C3A8020F35913F3A97"/>
          </w:pPr>
          <w:r>
            <w:t>[Company Name]</w:t>
          </w:r>
        </w:p>
      </w:docPartBody>
    </w:docPart>
    <w:docPart>
      <w:docPartPr>
        <w:name w:val="9F743F60F20F4DAA8513A9A3D80C2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F8D88-A05D-404E-B45C-AF339C339839}"/>
      </w:docPartPr>
      <w:docPartBody>
        <w:p w:rsidR="008147C4" w:rsidRDefault="008147C4" w:rsidP="008147C4">
          <w:pPr>
            <w:pStyle w:val="9F743F60F20F4DAA8513A9A3D80C2A45"/>
          </w:pPr>
          <w:r>
            <w:t>Company Name</w:t>
          </w:r>
        </w:p>
      </w:docPartBody>
    </w:docPart>
    <w:docPart>
      <w:docPartPr>
        <w:name w:val="0DF76901A2724AB1B0AA9066F1A73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DCC80-6AE8-45A6-B535-8B9A3C2EADA6}"/>
      </w:docPartPr>
      <w:docPartBody>
        <w:p w:rsidR="008147C4" w:rsidRDefault="008147C4" w:rsidP="008147C4">
          <w:pPr>
            <w:pStyle w:val="0DF76901A2724AB1B0AA9066F1A73782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20"/>
    <w:rsid w:val="00496AD2"/>
    <w:rsid w:val="004A5807"/>
    <w:rsid w:val="006F4A20"/>
    <w:rsid w:val="008147C4"/>
    <w:rsid w:val="009974D7"/>
    <w:rsid w:val="009D440D"/>
    <w:rsid w:val="00CB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80786C8394CE980694A9F19219A56">
    <w:name w:val="4E680786C8394CE980694A9F19219A56"/>
  </w:style>
  <w:style w:type="paragraph" w:customStyle="1" w:styleId="A88BFD5026DC476B8A5AB6D061AA5CA3">
    <w:name w:val="A88BFD5026DC476B8A5AB6D061AA5CA3"/>
  </w:style>
  <w:style w:type="paragraph" w:customStyle="1" w:styleId="469FD3317B1042029EE75409FB5B2AFC">
    <w:name w:val="469FD3317B1042029EE75409FB5B2AFC"/>
  </w:style>
  <w:style w:type="paragraph" w:customStyle="1" w:styleId="760ECCB725894308A53DB0BCDA03E2D4">
    <w:name w:val="760ECCB725894308A53DB0BCDA03E2D4"/>
  </w:style>
  <w:style w:type="paragraph" w:customStyle="1" w:styleId="E82F8219ADB44CB3853A4DDCD57C010A">
    <w:name w:val="E82F8219ADB44CB3853A4DDCD57C010A"/>
  </w:style>
  <w:style w:type="paragraph" w:customStyle="1" w:styleId="5BF7AD8E5FE44685B8051D1FFC55AABD">
    <w:name w:val="5BF7AD8E5FE44685B8051D1FFC55AABD"/>
  </w:style>
  <w:style w:type="paragraph" w:customStyle="1" w:styleId="A28EC819CD024A41A4E1EE129BFB8CF9">
    <w:name w:val="A28EC819CD024A41A4E1EE129BFB8CF9"/>
  </w:style>
  <w:style w:type="paragraph" w:customStyle="1" w:styleId="F7D89E97EC274B25A6522F31ED9DFE89">
    <w:name w:val="F7D89E97EC274B25A6522F31ED9DFE89"/>
  </w:style>
  <w:style w:type="paragraph" w:customStyle="1" w:styleId="6559D3045A0F422BBD6C9C02898745C2">
    <w:name w:val="6559D3045A0F422BBD6C9C02898745C2"/>
  </w:style>
  <w:style w:type="paragraph" w:customStyle="1" w:styleId="597D080E4B5343A5873AD1E45F73A6A5">
    <w:name w:val="597D080E4B5343A5873AD1E45F73A6A5"/>
  </w:style>
  <w:style w:type="paragraph" w:customStyle="1" w:styleId="864B6778E6124FCA836F3181132486E7">
    <w:name w:val="864B6778E6124FCA836F3181132486E7"/>
  </w:style>
  <w:style w:type="paragraph" w:customStyle="1" w:styleId="7CD5BC1F1A6D4188AF43A716472D3B70">
    <w:name w:val="7CD5BC1F1A6D4188AF43A716472D3B70"/>
    <w:rsid w:val="006F4A20"/>
  </w:style>
  <w:style w:type="paragraph" w:customStyle="1" w:styleId="11A079A4A6C44EB4B41F42DF3D140BBE">
    <w:name w:val="11A079A4A6C44EB4B41F42DF3D140BBE"/>
    <w:rsid w:val="006F4A20"/>
  </w:style>
  <w:style w:type="paragraph" w:customStyle="1" w:styleId="6D5EA99BF5CC4F778BB1BF863B1B2FC7">
    <w:name w:val="6D5EA99BF5CC4F778BB1BF863B1B2FC7"/>
    <w:rsid w:val="006F4A20"/>
  </w:style>
  <w:style w:type="paragraph" w:customStyle="1" w:styleId="AFA8CA5BC94745FA83F573E0C692DC3C">
    <w:name w:val="AFA8CA5BC94745FA83F573E0C692DC3C"/>
    <w:rsid w:val="006F4A20"/>
  </w:style>
  <w:style w:type="paragraph" w:customStyle="1" w:styleId="464D223BD68540CFACF61157F7415B37">
    <w:name w:val="464D223BD68540CFACF61157F7415B37"/>
    <w:rsid w:val="006F4A20"/>
  </w:style>
  <w:style w:type="paragraph" w:customStyle="1" w:styleId="043C920D65B647C3A8020F35913F3A97">
    <w:name w:val="043C920D65B647C3A8020F35913F3A97"/>
    <w:rsid w:val="006F4A20"/>
  </w:style>
  <w:style w:type="paragraph" w:customStyle="1" w:styleId="1559960230C34601BF073F7480CD2160">
    <w:name w:val="1559960230C34601BF073F7480CD2160"/>
    <w:rsid w:val="006F4A20"/>
  </w:style>
  <w:style w:type="paragraph" w:customStyle="1" w:styleId="B3816315362C4937AE504A0F494B2197">
    <w:name w:val="B3816315362C4937AE504A0F494B2197"/>
    <w:rsid w:val="006F4A20"/>
  </w:style>
  <w:style w:type="paragraph" w:customStyle="1" w:styleId="9A36B03720B14F618289EE2136386321">
    <w:name w:val="9A36B03720B14F618289EE2136386321"/>
    <w:rsid w:val="006F4A20"/>
  </w:style>
  <w:style w:type="paragraph" w:customStyle="1" w:styleId="ECAB1E705357497CAA98D9EBB407891C">
    <w:name w:val="ECAB1E705357497CAA98D9EBB407891C"/>
    <w:rsid w:val="006F4A20"/>
  </w:style>
  <w:style w:type="paragraph" w:customStyle="1" w:styleId="4941DD81D5F1433B8047AC277A02E10B">
    <w:name w:val="4941DD81D5F1433B8047AC277A02E10B"/>
    <w:rsid w:val="008147C4"/>
  </w:style>
  <w:style w:type="paragraph" w:customStyle="1" w:styleId="9F743F60F20F4DAA8513A9A3D80C2A45">
    <w:name w:val="9F743F60F20F4DAA8513A9A3D80C2A45"/>
    <w:rsid w:val="008147C4"/>
  </w:style>
  <w:style w:type="paragraph" w:customStyle="1" w:styleId="0DF76901A2724AB1B0AA9066F1A73782">
    <w:name w:val="0DF76901A2724AB1B0AA9066F1A73782"/>
    <w:rsid w:val="008147C4"/>
  </w:style>
  <w:style w:type="paragraph" w:customStyle="1" w:styleId="3C90B610365947DAB30CF3469B4774A1">
    <w:name w:val="3C90B610365947DAB30CF3469B4774A1"/>
    <w:rsid w:val="004A58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02ECD1-D8AE-458A-8803-0D1C2C06D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Brochure</Template>
  <TotalTime>2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Drought Recovery Support</vt:lpstr>
    </vt:vector>
  </TitlesOfParts>
  <Company>Armidale Family Support Service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Drought Recovery Support</dc:title>
  <dc:creator>Kye Single</dc:creator>
  <cp:keywords/>
  <cp:lastModifiedBy>Kye Single</cp:lastModifiedBy>
  <cp:revision>3</cp:revision>
  <cp:lastPrinted>2020-05-18T01:25:00Z</cp:lastPrinted>
  <dcterms:created xsi:type="dcterms:W3CDTF">2020-06-11T03:09:00Z</dcterms:created>
  <dcterms:modified xsi:type="dcterms:W3CDTF">2020-06-11T03:11:00Z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